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274" w:rsidRDefault="002D7274" w:rsidP="00FC5617">
      <w:pPr>
        <w:pStyle w:val="NoSpacing"/>
        <w:jc w:val="right"/>
      </w:pP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Hi Christine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See Operational report.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Carried out 2</w:t>
      </w:r>
      <w:r w:rsidRPr="0048559F">
        <w:rPr>
          <w:rFonts w:ascii="Calibri" w:hAnsi="Calibri" w:cs="Calibri"/>
          <w:color w:val="201F1E"/>
          <w:sz w:val="28"/>
          <w:szCs w:val="28"/>
          <w:vertAlign w:val="superscript"/>
        </w:rPr>
        <w:t>nd</w:t>
      </w:r>
      <w:r>
        <w:rPr>
          <w:rFonts w:ascii="Calibri" w:hAnsi="Calibri" w:cs="Calibri"/>
          <w:color w:val="201F1E"/>
          <w:sz w:val="28"/>
          <w:szCs w:val="28"/>
        </w:rPr>
        <w:t> August 2022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All in good order.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As per ph</w:t>
      </w:r>
      <w:r>
        <w:rPr>
          <w:rFonts w:ascii="Calibri" w:hAnsi="Calibri" w:cs="Calibri"/>
          <w:color w:val="201F1E"/>
          <w:sz w:val="28"/>
          <w:szCs w:val="28"/>
        </w:rPr>
        <w:t>one</w:t>
      </w:r>
      <w:r w:rsidRPr="0048559F">
        <w:rPr>
          <w:rFonts w:ascii="Calibri" w:hAnsi="Calibri" w:cs="Calibri"/>
          <w:color w:val="201F1E"/>
          <w:sz w:val="28"/>
          <w:szCs w:val="28"/>
        </w:rPr>
        <w:t xml:space="preserve"> conversation.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Cable way next to road could do with tension.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Photo attached of the spring connector on cable to slide spring back a little for more tension if required.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Odd small clumps grass getting bit large in rubber. Might have to weed kill after summ</w:t>
      </w:r>
      <w:r>
        <w:rPr>
          <w:rFonts w:ascii="Calibri" w:hAnsi="Calibri" w:cs="Calibri"/>
          <w:color w:val="201F1E"/>
          <w:sz w:val="28"/>
          <w:szCs w:val="28"/>
        </w:rPr>
        <w:t>er hols when no children around</w:t>
      </w:r>
      <w:r w:rsidRPr="0048559F">
        <w:rPr>
          <w:rFonts w:ascii="Calibri" w:hAnsi="Calibri" w:cs="Calibri"/>
          <w:color w:val="201F1E"/>
          <w:sz w:val="28"/>
          <w:szCs w:val="28"/>
        </w:rPr>
        <w:t xml:space="preserve"> as </w:t>
      </w:r>
      <w:r>
        <w:rPr>
          <w:rFonts w:ascii="Calibri" w:hAnsi="Calibri" w:cs="Calibri"/>
          <w:color w:val="201F1E"/>
          <w:sz w:val="28"/>
          <w:szCs w:val="28"/>
        </w:rPr>
        <w:t>might damage rubber pulling out o</w:t>
      </w:r>
      <w:r w:rsidRPr="0048559F">
        <w:rPr>
          <w:rFonts w:ascii="Calibri" w:hAnsi="Calibri" w:cs="Calibri"/>
          <w:color w:val="201F1E"/>
          <w:sz w:val="28"/>
          <w:szCs w:val="28"/>
        </w:rPr>
        <w:t>r pull out carefully.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Couple sheiks in Robinia timber, not a hazard. Exceptional dryness, probably will close a bit when moister.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Stain left on porch, I will bill later for this.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All in the report.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Thanks </w:t>
      </w:r>
      <w:r w:rsidRPr="0048559F">
        <w:rPr>
          <w:rStyle w:val="marki3j3v98k4"/>
          <w:rFonts w:ascii="Calibri" w:hAnsi="Calibri" w:cs="Calibri"/>
          <w:color w:val="201F1E"/>
          <w:sz w:val="28"/>
          <w:szCs w:val="28"/>
          <w:bdr w:val="none" w:sz="0" w:space="0" w:color="auto" w:frame="1"/>
        </w:rPr>
        <w:t>Martin</w:t>
      </w:r>
    </w:p>
    <w:p w:rsidR="002D7274" w:rsidRPr="0048559F" w:rsidRDefault="002D7274" w:rsidP="0048559F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8"/>
          <w:szCs w:val="28"/>
        </w:rPr>
      </w:pPr>
      <w:r w:rsidRPr="0048559F">
        <w:rPr>
          <w:rFonts w:ascii="Calibri" w:hAnsi="Calibri" w:cs="Calibri"/>
          <w:color w:val="201F1E"/>
          <w:sz w:val="28"/>
          <w:szCs w:val="28"/>
        </w:rPr>
        <w:t> </w:t>
      </w:r>
    </w:p>
    <w:p w:rsidR="002D7274" w:rsidRPr="0048559F" w:rsidRDefault="002D7274" w:rsidP="00FC5617">
      <w:pPr>
        <w:pStyle w:val="NoSpacing"/>
        <w:jc w:val="right"/>
        <w:rPr>
          <w:sz w:val="28"/>
          <w:szCs w:val="28"/>
        </w:rPr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FC5617">
      <w:pPr>
        <w:pStyle w:val="NoSpacing"/>
        <w:jc w:val="right"/>
      </w:pPr>
    </w:p>
    <w:p w:rsidR="002D7274" w:rsidRDefault="002D7274" w:rsidP="0048559F">
      <w:pPr>
        <w:pStyle w:val="NoSpacing"/>
      </w:pPr>
    </w:p>
    <w:p w:rsidR="002D7274" w:rsidRDefault="002D7274" w:rsidP="0048559F">
      <w:pPr>
        <w:pStyle w:val="NoSpacing"/>
      </w:pPr>
    </w:p>
    <w:p w:rsidR="002D7274" w:rsidRDefault="002D7274" w:rsidP="0048559F">
      <w:pPr>
        <w:pStyle w:val="NoSpacing"/>
        <w:jc w:val="right"/>
        <w:rPr>
          <w:color w:val="FF0000"/>
          <w:sz w:val="40"/>
          <w:szCs w:val="40"/>
        </w:rPr>
      </w:pPr>
      <w:r>
        <w:t xml:space="preserve"> </w:t>
      </w:r>
      <w:r>
        <w:rPr>
          <w:color w:val="FF0000"/>
          <w:sz w:val="40"/>
          <w:szCs w:val="40"/>
        </w:rPr>
        <w:t xml:space="preserve">LARS LAJ </w:t>
      </w:r>
      <w:smartTag w:uri="urn:schemas-microsoft-com:office:smarttags" w:element="country-region">
        <w:smartTag w:uri="urn:schemas-microsoft-com:office:smarttags" w:element="place">
          <w:r>
            <w:rPr>
              <w:color w:val="FF0000"/>
              <w:sz w:val="40"/>
              <w:szCs w:val="40"/>
            </w:rPr>
            <w:t>UK</w:t>
          </w:r>
        </w:smartTag>
      </w:smartTag>
    </w:p>
    <w:p w:rsidR="002D7274" w:rsidRPr="00F55A7E" w:rsidRDefault="002D7274" w:rsidP="00F55A7E">
      <w:pPr>
        <w:pStyle w:val="NoSpacing"/>
        <w:jc w:val="right"/>
        <w:rPr>
          <w:color w:val="FF0000"/>
          <w:sz w:val="18"/>
          <w:szCs w:val="18"/>
        </w:rPr>
      </w:pPr>
      <w:r w:rsidRPr="00F55A7E">
        <w:rPr>
          <w:color w:val="FF0000"/>
          <w:sz w:val="18"/>
          <w:szCs w:val="18"/>
        </w:rPr>
        <w:t>Charlotte House</w:t>
      </w:r>
    </w:p>
    <w:p w:rsidR="002D7274" w:rsidRPr="00F55A7E" w:rsidRDefault="002D7274" w:rsidP="00F55A7E">
      <w:pPr>
        <w:pStyle w:val="NoSpacing"/>
        <w:jc w:val="right"/>
        <w:rPr>
          <w:color w:val="FF0000"/>
          <w:sz w:val="18"/>
          <w:szCs w:val="18"/>
        </w:rPr>
      </w:pPr>
      <w:smartTag w:uri="urn:schemas-microsoft-com:office:smarttags" w:element="country-region">
        <w:smartTag w:uri="urn:schemas-microsoft-com:office:smarttags" w:element="address">
          <w:smartTag w:uri="urn:schemas-microsoft-com:office:smarttags" w:element="Street">
            <w:r w:rsidRPr="00F55A7E">
              <w:rPr>
                <w:color w:val="FF0000"/>
                <w:sz w:val="18"/>
                <w:szCs w:val="18"/>
              </w:rPr>
              <w:t>500 Charlotte Road</w:t>
            </w:r>
          </w:smartTag>
        </w:smartTag>
      </w:smartTag>
    </w:p>
    <w:p w:rsidR="002D7274" w:rsidRPr="00F55A7E" w:rsidRDefault="002D7274" w:rsidP="00F55A7E">
      <w:pPr>
        <w:pStyle w:val="NoSpacing"/>
        <w:jc w:val="right"/>
        <w:rPr>
          <w:color w:val="FF0000"/>
          <w:sz w:val="18"/>
          <w:szCs w:val="18"/>
        </w:rPr>
      </w:pPr>
      <w:smartTag w:uri="urn:schemas-microsoft-com:office:smarttags" w:element="country-region">
        <w:smartTag w:uri="urn:schemas-microsoft-com:office:smarttags" w:element="place">
          <w:r w:rsidRPr="00F55A7E">
            <w:rPr>
              <w:color w:val="FF0000"/>
              <w:sz w:val="18"/>
              <w:szCs w:val="18"/>
            </w:rPr>
            <w:t>Sheffield</w:t>
          </w:r>
        </w:smartTag>
      </w:smartTag>
    </w:p>
    <w:p w:rsidR="002D7274" w:rsidRPr="00D81A2E" w:rsidRDefault="002D7274" w:rsidP="00F55A7E">
      <w:pPr>
        <w:pStyle w:val="NoSpacing"/>
        <w:jc w:val="right"/>
        <w:rPr>
          <w:color w:val="FF0000"/>
          <w:sz w:val="18"/>
          <w:szCs w:val="18"/>
        </w:rPr>
      </w:pPr>
      <w:r w:rsidRPr="00F55A7E">
        <w:rPr>
          <w:color w:val="FF0000"/>
          <w:sz w:val="18"/>
          <w:szCs w:val="18"/>
        </w:rPr>
        <w:t>S2 4ER</w:t>
      </w:r>
    </w:p>
    <w:p w:rsidR="002D7274" w:rsidRPr="00D81A2E" w:rsidRDefault="002D7274" w:rsidP="00FC5617">
      <w:pPr>
        <w:pStyle w:val="NoSpacing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                       </w:t>
      </w:r>
      <w:r w:rsidRPr="00D81A2E">
        <w:rPr>
          <w:sz w:val="18"/>
          <w:szCs w:val="18"/>
        </w:rPr>
        <w:t xml:space="preserve">                                                                                                                                             </w:t>
      </w:r>
    </w:p>
    <w:p w:rsidR="002D7274" w:rsidRPr="005B0ECB" w:rsidRDefault="002D7274" w:rsidP="00FC5617">
      <w:pPr>
        <w:pStyle w:val="NoSpacing"/>
        <w:jc w:val="right"/>
        <w:rPr>
          <w:sz w:val="18"/>
          <w:szCs w:val="18"/>
        </w:rPr>
      </w:pPr>
      <w:r w:rsidRPr="00D81A2E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</w:t>
      </w:r>
      <w:r w:rsidRPr="005B0ECB">
        <w:t xml:space="preserve">                                                                                                                                    </w:t>
      </w:r>
      <w:r w:rsidRPr="005B0ECB">
        <w:rPr>
          <w:color w:val="FF0000"/>
        </w:rPr>
        <w:t xml:space="preserve"> </w:t>
      </w:r>
      <w:r>
        <w:rPr>
          <w:color w:val="FF0000"/>
        </w:rPr>
        <w:t xml:space="preserve">                                                                                                                                     </w:t>
      </w:r>
      <w:r>
        <w:t>Phone 0800 2922304</w:t>
      </w:r>
    </w:p>
    <w:p w:rsidR="002D7274" w:rsidRPr="005B0ECB" w:rsidRDefault="002D7274" w:rsidP="00FC5617">
      <w:pPr>
        <w:pStyle w:val="NoSpacing"/>
        <w:jc w:val="right"/>
      </w:pPr>
      <w:r w:rsidRPr="005B0ECB">
        <w:t>Mobile 07817 850050</w:t>
      </w:r>
    </w:p>
    <w:p w:rsidR="002D7274" w:rsidRDefault="002D7274" w:rsidP="00FC5617">
      <w:pPr>
        <w:pStyle w:val="NoSpacing"/>
        <w:jc w:val="right"/>
        <w:rPr>
          <w:color w:val="0070C0"/>
        </w:rPr>
      </w:pPr>
      <w:r>
        <w:rPr>
          <w:color w:val="0070C0"/>
        </w:rPr>
        <w:t xml:space="preserve">                                                                                                                                      Email </w:t>
      </w:r>
      <w:hyperlink r:id="rId7" w:history="1">
        <w:r>
          <w:rPr>
            <w:rStyle w:val="Hyperlink"/>
          </w:rPr>
          <w:t>larslaj@larslaj.co.uk</w:t>
        </w:r>
      </w:hyperlink>
    </w:p>
    <w:p w:rsidR="002D7274" w:rsidRDefault="002D7274" w:rsidP="00FC5617">
      <w:pPr>
        <w:pStyle w:val="NoSpacing"/>
        <w:jc w:val="right"/>
        <w:rPr>
          <w:color w:val="0070C0"/>
          <w:sz w:val="18"/>
          <w:szCs w:val="18"/>
        </w:rPr>
      </w:pPr>
      <w:r>
        <w:rPr>
          <w:color w:val="0070C0"/>
        </w:rPr>
        <w:t xml:space="preserve">                                                                                                                                      </w:t>
      </w:r>
      <w:hyperlink r:id="rId8" w:history="1">
        <w:r>
          <w:rPr>
            <w:rStyle w:val="Hyperlink"/>
            <w:sz w:val="18"/>
            <w:szCs w:val="18"/>
          </w:rPr>
          <w:t>www.larslaj.co.uk</w:t>
        </w:r>
      </w:hyperlink>
    </w:p>
    <w:p w:rsidR="002D7274" w:rsidRPr="00AD0FE0" w:rsidRDefault="002D7274" w:rsidP="00AD0FE0">
      <w:pPr>
        <w:spacing w:after="0" w:line="240" w:lineRule="auto"/>
        <w:jc w:val="right"/>
        <w:rPr>
          <w:sz w:val="18"/>
          <w:szCs w:val="18"/>
        </w:rPr>
      </w:pPr>
      <w:r w:rsidRPr="00AD0FE0">
        <w:rPr>
          <w:bCs/>
          <w:sz w:val="18"/>
          <w:szCs w:val="18"/>
        </w:rPr>
        <w:t>Company Number: 07496302</w:t>
      </w:r>
      <w:r w:rsidRPr="00AD0FE0">
        <w:rPr>
          <w:sz w:val="44"/>
          <w:szCs w:val="44"/>
        </w:rPr>
        <w:t xml:space="preserve">                       </w:t>
      </w:r>
      <w:r w:rsidRPr="00AD0FE0">
        <w:t xml:space="preserve">                                                                      </w:t>
      </w:r>
    </w:p>
    <w:p w:rsidR="002D7274" w:rsidRPr="00647D53" w:rsidRDefault="002D7274" w:rsidP="0044065A">
      <w:pPr>
        <w:pStyle w:val="NoSpacing"/>
        <w:rPr>
          <w:sz w:val="24"/>
          <w:szCs w:val="24"/>
        </w:rPr>
      </w:pPr>
      <w:r>
        <w:rPr>
          <w:rFonts w:ascii="Comic Sans MS" w:hAnsi="Comic Sans MS" w:cs="Tahoma"/>
        </w:rPr>
        <w:t xml:space="preserve"> </w:t>
      </w:r>
    </w:p>
    <w:p w:rsidR="002D7274" w:rsidRDefault="002D7274" w:rsidP="00153C1B">
      <w:pPr>
        <w:pStyle w:val="Default"/>
      </w:pPr>
    </w:p>
    <w:p w:rsidR="002D7274" w:rsidRDefault="002D7274" w:rsidP="00A8044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2D7274" w:rsidRPr="00BA4685" w:rsidRDefault="002D7274" w:rsidP="00BA468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  <w:r w:rsidRPr="00BA4685">
        <w:rPr>
          <w:rFonts w:ascii="Comic Sans MS" w:hAnsi="Comic Sans MS" w:cs="Comic Sans MS"/>
          <w:color w:val="000000"/>
        </w:rPr>
        <w:t>Christine Lewin </w:t>
      </w:r>
    </w:p>
    <w:p w:rsidR="002D7274" w:rsidRPr="00BA4685" w:rsidRDefault="002D7274" w:rsidP="00BA468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  <w:r w:rsidRPr="00BA4685">
        <w:rPr>
          <w:rFonts w:ascii="Comic Sans MS" w:hAnsi="Comic Sans MS" w:cs="Comic Sans MS"/>
          <w:color w:val="000000"/>
        </w:rPr>
        <w:t>Cheyneys </w:t>
      </w:r>
    </w:p>
    <w:p w:rsidR="002D7274" w:rsidRPr="00BA4685" w:rsidRDefault="002D7274" w:rsidP="00BA468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  <w:r w:rsidRPr="00BA4685">
        <w:rPr>
          <w:rFonts w:ascii="Comic Sans MS" w:hAnsi="Comic Sans MS" w:cs="Comic Sans MS"/>
          <w:color w:val="000000"/>
        </w:rPr>
        <w:t>Ludgershall </w:t>
      </w:r>
    </w:p>
    <w:p w:rsidR="002D7274" w:rsidRPr="00BA4685" w:rsidRDefault="002D7274" w:rsidP="00BA468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  <w:r w:rsidRPr="00BA4685">
        <w:rPr>
          <w:rFonts w:ascii="Comic Sans MS" w:hAnsi="Comic Sans MS" w:cs="Comic Sans MS"/>
          <w:color w:val="000000"/>
        </w:rPr>
        <w:t>Aylesbury </w:t>
      </w:r>
    </w:p>
    <w:p w:rsidR="002D7274" w:rsidRPr="00BA4685" w:rsidRDefault="002D7274" w:rsidP="00BA468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  <w:r w:rsidRPr="00BA4685">
        <w:rPr>
          <w:rFonts w:ascii="Comic Sans MS" w:hAnsi="Comic Sans MS" w:cs="Comic Sans MS"/>
          <w:color w:val="000000"/>
        </w:rPr>
        <w:t>Bucks </w:t>
      </w:r>
    </w:p>
    <w:p w:rsidR="002D7274" w:rsidRPr="00BA4685" w:rsidRDefault="002D7274" w:rsidP="00BA468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  <w:r w:rsidRPr="00BA4685">
        <w:rPr>
          <w:rFonts w:ascii="Comic Sans MS" w:hAnsi="Comic Sans MS" w:cs="Comic Sans MS"/>
          <w:color w:val="000000"/>
        </w:rPr>
        <w:t>HP18 9PB</w:t>
      </w:r>
    </w:p>
    <w:p w:rsidR="002D7274" w:rsidRPr="005B66F8" w:rsidRDefault="002D7274" w:rsidP="005B66F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2D7274" w:rsidRDefault="002D7274" w:rsidP="00D77131">
      <w:pPr>
        <w:pStyle w:val="NoSpacing"/>
        <w:rPr>
          <w:color w:val="000000"/>
        </w:rPr>
      </w:pPr>
      <w:r>
        <w:rPr>
          <w:color w:val="000000"/>
        </w:rPr>
        <w:t>17</w:t>
      </w:r>
      <w:r w:rsidRPr="00153E36">
        <w:rPr>
          <w:color w:val="000000"/>
          <w:vertAlign w:val="superscript"/>
        </w:rPr>
        <w:t>th</w:t>
      </w:r>
      <w:r>
        <w:rPr>
          <w:color w:val="000000"/>
        </w:rPr>
        <w:t xml:space="preserve"> August 2022. Operational report carried out 2</w:t>
      </w:r>
      <w:r w:rsidRPr="00153E36">
        <w:rPr>
          <w:color w:val="000000"/>
          <w:vertAlign w:val="superscript"/>
        </w:rPr>
        <w:t>nd</w:t>
      </w:r>
      <w:r>
        <w:rPr>
          <w:color w:val="000000"/>
        </w:rPr>
        <w:t xml:space="preserve"> August Ludgershall play area.</w:t>
      </w:r>
    </w:p>
    <w:p w:rsidR="002D7274" w:rsidRPr="00267DA1" w:rsidRDefault="002D7274" w:rsidP="00D77131">
      <w:pPr>
        <w:pStyle w:val="NoSpacing"/>
        <w:rPr>
          <w:color w:val="000000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  <w:r w:rsidRPr="001C7800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</w:t>
      </w:r>
      <w:r>
        <w:rPr>
          <w:sz w:val="24"/>
          <w:szCs w:val="24"/>
        </w:rPr>
        <w:t>Dear Christine</w:t>
      </w: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Please find an operational report on play area, carried out 2</w:t>
      </w:r>
      <w:r w:rsidRPr="00153E36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August.</w:t>
      </w: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 xml:space="preserve">Signage. Adequate signage for safety. 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Train. Satisfactory.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BNS swing next to Train. Satisfactory. Make sure chaps check shackles regular for ware.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 xml:space="preserve">Cradle swing satisfactory. 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Tunnels satisfactory.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Springers satisfactory.</w:t>
      </w:r>
    </w:p>
    <w:p w:rsidR="002D7274" w:rsidRDefault="002D7274" w:rsidP="002421BF">
      <w:pPr>
        <w:rPr>
          <w:sz w:val="24"/>
          <w:szCs w:val="24"/>
        </w:rPr>
      </w:pPr>
      <w:smartTag w:uri="urn:schemas-microsoft-com:office:smarttags" w:element="country-region">
        <w:smartTag w:uri="urn:schemas-microsoft-com:office:smarttags" w:element="place">
          <w:smartTag w:uri="urn:schemas-microsoft-com:office:smarttags" w:element="PlaceName">
            <w:r>
              <w:rPr>
                <w:sz w:val="24"/>
                <w:szCs w:val="24"/>
              </w:rPr>
              <w:t>Knights</w:t>
            </w:r>
          </w:smartTag>
        </w:smartTag>
        <w:r>
          <w:rPr>
            <w:sz w:val="24"/>
            <w:szCs w:val="24"/>
          </w:rPr>
          <w:t xml:space="preserve"> </w:t>
        </w:r>
        <w:smartTag w:uri="urn:schemas-microsoft-com:office:smarttags" w:element="country-region">
          <w:smartTag w:uri="urn:schemas-microsoft-com:office:smarttags" w:element="PlaceType">
            <w:r>
              <w:rPr>
                <w:sz w:val="24"/>
                <w:szCs w:val="24"/>
              </w:rPr>
              <w:t>Castle</w:t>
            </w:r>
          </w:smartTag>
        </w:smartTag>
      </w:smartTag>
      <w:r>
        <w:rPr>
          <w:sz w:val="24"/>
          <w:szCs w:val="24"/>
        </w:rPr>
        <w:t xml:space="preserve"> toddler unit. Satisfactory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Wicksteed RA. Monitor, some minor Play on bearings as movement. Check weekly for more movement. No deterioration since last report.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Seesaw. Satisfactory.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 xml:space="preserve">Twister. Satisfactory. 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Climbing net spinner. Satisfactory.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>Spinner. Monitor, play and movement on bearings, recommend seek advice from original supplier, replacing bearings. Same deterioration as before.</w:t>
      </w:r>
    </w:p>
    <w:p w:rsidR="002D7274" w:rsidRDefault="002D7274" w:rsidP="002421BF">
      <w:pPr>
        <w:rPr>
          <w:sz w:val="24"/>
          <w:szCs w:val="24"/>
        </w:rPr>
      </w:pPr>
      <w:r>
        <w:rPr>
          <w:sz w:val="24"/>
          <w:szCs w:val="24"/>
        </w:rPr>
        <w:t xml:space="preserve">New robinia trail satisfactory. </w:t>
      </w:r>
      <w:smartTag w:uri="urn:schemas-microsoft-com:office:smarttags" w:element="country-region">
        <w:smartTag w:uri="urn:schemas-microsoft-com:office:smarttags" w:element="place">
          <w:smartTag w:uri="urn:schemas-microsoft-com:office:smarttags" w:element="PlaceName">
            <w:r>
              <w:rPr>
                <w:sz w:val="24"/>
                <w:szCs w:val="24"/>
              </w:rPr>
              <w:t>Note</w:t>
            </w:r>
          </w:smartTag>
        </w:smartTag>
        <w:r>
          <w:rPr>
            <w:sz w:val="24"/>
            <w:szCs w:val="24"/>
          </w:rPr>
          <w:t xml:space="preserve"> </w:t>
        </w:r>
        <w:smartTag w:uri="urn:schemas-microsoft-com:office:smarttags" w:element="country-region">
          <w:smartTag w:uri="urn:schemas-microsoft-com:office:smarttags" w:element="PlaceType">
            <w:r>
              <w:rPr>
                <w:sz w:val="24"/>
                <w:szCs w:val="24"/>
              </w:rPr>
              <w:t>Bridge</w:t>
            </w:r>
          </w:smartTag>
        </w:smartTag>
      </w:smartTag>
      <w:r>
        <w:rPr>
          <w:sz w:val="24"/>
          <w:szCs w:val="24"/>
        </w:rPr>
        <w:t xml:space="preserve"> post fairly large sheik ( split ) not a hazard but recommend filling. Note due to dry Summer making it worse. Should close up some when moist again.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BNS swing next exs spinner. Satisfactory. Monitor shackles at top bar weekly. Satisfactory.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Junior flat swings, satisfactory. Note check shackles regularly.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Exs red monkey bars. Satisfactory. Note Rynat stated that technically there should be another 300mm each side of it with grass matting but said it was a low risk. Comment from lars Monitor.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New fitness. Satisfactory.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Cable ways. Tension cable on near side to road. The stopper spring can be moved back slightly to gain more tension. See pic of spring tensioner</w:t>
      </w:r>
      <w:bookmarkStart w:id="0" w:name="_GoBack"/>
      <w:bookmarkEnd w:id="0"/>
      <w:r>
        <w:rPr>
          <w:sz w:val="24"/>
          <w:szCs w:val="24"/>
        </w:rPr>
        <w:t>. Other cable way near goal tension ok.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Surfacing satisfactory. Grass coming through on some areas of rubber, remove before established. As per info given by DCM who laid the rubber.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In General play area in satisfactory condition. No high risk problems were found, some extra staining of high use parts of the timber like foot rungs on bridges etc.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 xml:space="preserve">Note make sure inspected weekly due to the high volume of use. </w:t>
      </w: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>Some photos are attached with ref to comments.</w:t>
      </w:r>
    </w:p>
    <w:p w:rsidR="002D7274" w:rsidRDefault="002D7274" w:rsidP="002D07A9">
      <w:pPr>
        <w:rPr>
          <w:sz w:val="24"/>
          <w:szCs w:val="24"/>
        </w:rPr>
      </w:pPr>
    </w:p>
    <w:p w:rsidR="002D7274" w:rsidRDefault="002D7274" w:rsidP="002D07A9">
      <w:pPr>
        <w:rPr>
          <w:sz w:val="24"/>
          <w:szCs w:val="24"/>
        </w:rPr>
      </w:pPr>
    </w:p>
    <w:p w:rsidR="002D7274" w:rsidRDefault="002D7274" w:rsidP="002D07A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D7274" w:rsidRDefault="002D7274" w:rsidP="00D062C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Kind Regards</w:t>
      </w:r>
    </w:p>
    <w:p w:rsidR="002D7274" w:rsidRDefault="002D7274" w:rsidP="00D062C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Martin Wood consultant for Lars Laj </w:t>
      </w:r>
      <w:smartTag w:uri="urn:schemas-microsoft-com:office:smarttags" w:element="country-region">
        <w:r>
          <w:rPr>
            <w:sz w:val="24"/>
            <w:szCs w:val="24"/>
          </w:rPr>
          <w:t>UK</w:t>
        </w:r>
      </w:smartTag>
      <w:r>
        <w:rPr>
          <w:sz w:val="24"/>
          <w:szCs w:val="24"/>
        </w:rPr>
        <w:t xml:space="preserve"> &amp; </w:t>
      </w:r>
      <w:smartTag w:uri="urn:schemas-microsoft-com:office:smarttags" w:element="country-region">
        <w:smartTag w:uri="urn:schemas-microsoft-com:office:smarttags" w:element="place">
          <w:r>
            <w:rPr>
              <w:sz w:val="24"/>
              <w:szCs w:val="24"/>
            </w:rPr>
            <w:t>Ireland</w:t>
          </w:r>
        </w:smartTag>
      </w:smartTag>
      <w:r>
        <w:rPr>
          <w:sz w:val="24"/>
          <w:szCs w:val="24"/>
        </w:rPr>
        <w:t xml:space="preserve">. </w:t>
      </w:r>
    </w:p>
    <w:p w:rsidR="002D7274" w:rsidRDefault="002D7274" w:rsidP="00D062C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Ph. 07817850050</w:t>
      </w: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</w:p>
    <w:p w:rsidR="002D7274" w:rsidRDefault="002D7274" w:rsidP="00D062C9">
      <w:pPr>
        <w:pStyle w:val="NoSpacing"/>
        <w:rPr>
          <w:sz w:val="24"/>
          <w:szCs w:val="24"/>
        </w:rPr>
      </w:pP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36pt;margin-top:369pt;width:182.45pt;height:324pt;z-index:-251657728" wrapcoords="-89 0 -89 21550 21600 21550 21600 0 -89 0">
            <v:imagedata r:id="rId9" o:title=""/>
            <w10:wrap type="tight"/>
          </v:shape>
        </w:pict>
      </w:r>
      <w:r>
        <w:rPr>
          <w:noProof/>
          <w:lang w:eastAsia="en-GB"/>
        </w:rPr>
        <w:pict>
          <v:shape id="_x0000_s1030" type="#_x0000_t75" style="position:absolute;margin-left:-45pt;margin-top:-36pt;width:205pt;height:364.5pt;z-index:-251658752" wrapcoords="-79 0 -79 21556 21600 21556 21600 0 -79 0">
            <v:imagedata r:id="rId10" o:title=""/>
            <w10:wrap type="tight"/>
          </v:shape>
        </w:pict>
      </w:r>
      <w:r>
        <w:rPr>
          <w:noProof/>
          <w:lang w:eastAsia="en-GB"/>
        </w:rPr>
        <w:pict>
          <v:shape id="_x0000_s1031" type="#_x0000_t75" style="position:absolute;margin-left:239.35pt;margin-top:-9pt;width:212.15pt;height:378pt;z-index:251656704">
            <v:imagedata r:id="rId11" o:title=""/>
            <w10:wrap type="square"/>
          </v:shape>
        </w:pict>
      </w:r>
    </w:p>
    <w:sectPr w:rsidR="002D7274" w:rsidSect="005E2095">
      <w:headerReference w:type="even" r:id="rId12"/>
      <w:headerReference w:type="default" r:id="rId13"/>
      <w:head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274" w:rsidRDefault="002D7274" w:rsidP="006E6C20">
      <w:pPr>
        <w:spacing w:after="0" w:line="240" w:lineRule="auto"/>
      </w:pPr>
      <w:r>
        <w:separator/>
      </w:r>
    </w:p>
  </w:endnote>
  <w:endnote w:type="continuationSeparator" w:id="0">
    <w:p w:rsidR="002D7274" w:rsidRDefault="002D7274" w:rsidP="006E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274" w:rsidRDefault="002D7274" w:rsidP="006E6C20">
      <w:pPr>
        <w:spacing w:after="0" w:line="240" w:lineRule="auto"/>
      </w:pPr>
      <w:r>
        <w:separator/>
      </w:r>
    </w:p>
  </w:footnote>
  <w:footnote w:type="continuationSeparator" w:id="0">
    <w:p w:rsidR="002D7274" w:rsidRDefault="002D7274" w:rsidP="006E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274" w:rsidRDefault="002D727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96798" o:spid="_x0000_s2049" type="#_x0000_t75" style="position:absolute;margin-left:0;margin-top:0;width:450.7pt;height:187.8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274" w:rsidRDefault="002D727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96799" o:spid="_x0000_s2050" type="#_x0000_t75" style="position:absolute;margin-left:0;margin-top:0;width:450.7pt;height:187.8pt;z-index:-251657728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274" w:rsidRDefault="002D727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96797" o:spid="_x0000_s2051" type="#_x0000_t75" style="position:absolute;margin-left:0;margin-top:0;width:450.7pt;height:187.8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039C5"/>
    <w:multiLevelType w:val="hybridMultilevel"/>
    <w:tmpl w:val="62327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78A1"/>
    <w:rsid w:val="00003924"/>
    <w:rsid w:val="000052A0"/>
    <w:rsid w:val="00016531"/>
    <w:rsid w:val="0002216B"/>
    <w:rsid w:val="000268B0"/>
    <w:rsid w:val="000301F1"/>
    <w:rsid w:val="00032441"/>
    <w:rsid w:val="00033891"/>
    <w:rsid w:val="00053011"/>
    <w:rsid w:val="0005696F"/>
    <w:rsid w:val="00071AA0"/>
    <w:rsid w:val="000778A0"/>
    <w:rsid w:val="000779A4"/>
    <w:rsid w:val="00085593"/>
    <w:rsid w:val="00087528"/>
    <w:rsid w:val="000906B9"/>
    <w:rsid w:val="000928F7"/>
    <w:rsid w:val="00094E84"/>
    <w:rsid w:val="000977CE"/>
    <w:rsid w:val="000A27D6"/>
    <w:rsid w:val="000A2CEC"/>
    <w:rsid w:val="000A3D23"/>
    <w:rsid w:val="000B2C62"/>
    <w:rsid w:val="000B39DE"/>
    <w:rsid w:val="000B58C1"/>
    <w:rsid w:val="000C4522"/>
    <w:rsid w:val="000C54A7"/>
    <w:rsid w:val="000C6CC5"/>
    <w:rsid w:val="000D2626"/>
    <w:rsid w:val="000D499E"/>
    <w:rsid w:val="000E7F97"/>
    <w:rsid w:val="000F1D50"/>
    <w:rsid w:val="0010396F"/>
    <w:rsid w:val="00104080"/>
    <w:rsid w:val="001056CB"/>
    <w:rsid w:val="00111AB9"/>
    <w:rsid w:val="001134FA"/>
    <w:rsid w:val="0012107F"/>
    <w:rsid w:val="00121247"/>
    <w:rsid w:val="0012153C"/>
    <w:rsid w:val="00127859"/>
    <w:rsid w:val="001312DF"/>
    <w:rsid w:val="00137FD0"/>
    <w:rsid w:val="001417D9"/>
    <w:rsid w:val="0014590A"/>
    <w:rsid w:val="00153684"/>
    <w:rsid w:val="00153C1B"/>
    <w:rsid w:val="00153E36"/>
    <w:rsid w:val="00154719"/>
    <w:rsid w:val="0015751A"/>
    <w:rsid w:val="00161D61"/>
    <w:rsid w:val="00172562"/>
    <w:rsid w:val="0017488A"/>
    <w:rsid w:val="00181A2D"/>
    <w:rsid w:val="0018593F"/>
    <w:rsid w:val="00187618"/>
    <w:rsid w:val="00187B54"/>
    <w:rsid w:val="001A0184"/>
    <w:rsid w:val="001B1B22"/>
    <w:rsid w:val="001B2124"/>
    <w:rsid w:val="001B37A1"/>
    <w:rsid w:val="001B5EAD"/>
    <w:rsid w:val="001B7692"/>
    <w:rsid w:val="001C2C6F"/>
    <w:rsid w:val="001C441A"/>
    <w:rsid w:val="001C6CFB"/>
    <w:rsid w:val="001C7800"/>
    <w:rsid w:val="001D5B01"/>
    <w:rsid w:val="001E0A8C"/>
    <w:rsid w:val="001E3D31"/>
    <w:rsid w:val="001E4652"/>
    <w:rsid w:val="001E53E6"/>
    <w:rsid w:val="001E5DDC"/>
    <w:rsid w:val="001F3572"/>
    <w:rsid w:val="001F433C"/>
    <w:rsid w:val="001F6554"/>
    <w:rsid w:val="00200763"/>
    <w:rsid w:val="00200949"/>
    <w:rsid w:val="00205C73"/>
    <w:rsid w:val="00212EEE"/>
    <w:rsid w:val="0021313F"/>
    <w:rsid w:val="00230E0C"/>
    <w:rsid w:val="0024018C"/>
    <w:rsid w:val="002421BF"/>
    <w:rsid w:val="002441BB"/>
    <w:rsid w:val="002529FD"/>
    <w:rsid w:val="00253130"/>
    <w:rsid w:val="00261B0D"/>
    <w:rsid w:val="00262DC5"/>
    <w:rsid w:val="00267DA1"/>
    <w:rsid w:val="00270C5A"/>
    <w:rsid w:val="00272437"/>
    <w:rsid w:val="0027432D"/>
    <w:rsid w:val="0027523A"/>
    <w:rsid w:val="00283D6B"/>
    <w:rsid w:val="00286DA8"/>
    <w:rsid w:val="002A04AF"/>
    <w:rsid w:val="002A1282"/>
    <w:rsid w:val="002A1530"/>
    <w:rsid w:val="002A4422"/>
    <w:rsid w:val="002B3024"/>
    <w:rsid w:val="002B407C"/>
    <w:rsid w:val="002B5898"/>
    <w:rsid w:val="002C1B92"/>
    <w:rsid w:val="002C4747"/>
    <w:rsid w:val="002D07A9"/>
    <w:rsid w:val="002D2E00"/>
    <w:rsid w:val="002D7274"/>
    <w:rsid w:val="002E067B"/>
    <w:rsid w:val="002E3F13"/>
    <w:rsid w:val="002E59FF"/>
    <w:rsid w:val="002E6B7D"/>
    <w:rsid w:val="002E6C77"/>
    <w:rsid w:val="002E7514"/>
    <w:rsid w:val="002F174E"/>
    <w:rsid w:val="00302153"/>
    <w:rsid w:val="003030E7"/>
    <w:rsid w:val="003047DB"/>
    <w:rsid w:val="00311CA8"/>
    <w:rsid w:val="00316009"/>
    <w:rsid w:val="00316C01"/>
    <w:rsid w:val="00333DAA"/>
    <w:rsid w:val="00334458"/>
    <w:rsid w:val="00337247"/>
    <w:rsid w:val="00341E22"/>
    <w:rsid w:val="00345C4A"/>
    <w:rsid w:val="00346F64"/>
    <w:rsid w:val="00347A30"/>
    <w:rsid w:val="00366091"/>
    <w:rsid w:val="003701DA"/>
    <w:rsid w:val="00370458"/>
    <w:rsid w:val="00373936"/>
    <w:rsid w:val="0037408D"/>
    <w:rsid w:val="003749AC"/>
    <w:rsid w:val="003810B3"/>
    <w:rsid w:val="00385B95"/>
    <w:rsid w:val="003878FF"/>
    <w:rsid w:val="003A109B"/>
    <w:rsid w:val="003A47C9"/>
    <w:rsid w:val="003A5393"/>
    <w:rsid w:val="003A6563"/>
    <w:rsid w:val="003B1038"/>
    <w:rsid w:val="003C26AC"/>
    <w:rsid w:val="003C64B1"/>
    <w:rsid w:val="003D34A2"/>
    <w:rsid w:val="003D64A9"/>
    <w:rsid w:val="003D78EC"/>
    <w:rsid w:val="003D7A7A"/>
    <w:rsid w:val="003E0512"/>
    <w:rsid w:val="003E58D3"/>
    <w:rsid w:val="003F33F0"/>
    <w:rsid w:val="00401380"/>
    <w:rsid w:val="004062AA"/>
    <w:rsid w:val="00411E2A"/>
    <w:rsid w:val="00425C4C"/>
    <w:rsid w:val="00426052"/>
    <w:rsid w:val="00430C45"/>
    <w:rsid w:val="00433FC7"/>
    <w:rsid w:val="00437927"/>
    <w:rsid w:val="0044065A"/>
    <w:rsid w:val="004414B1"/>
    <w:rsid w:val="004477B8"/>
    <w:rsid w:val="00455E3D"/>
    <w:rsid w:val="00462129"/>
    <w:rsid w:val="00463E24"/>
    <w:rsid w:val="00470B40"/>
    <w:rsid w:val="0047346A"/>
    <w:rsid w:val="00480152"/>
    <w:rsid w:val="00483F83"/>
    <w:rsid w:val="0048559F"/>
    <w:rsid w:val="00486059"/>
    <w:rsid w:val="004869EE"/>
    <w:rsid w:val="004934A7"/>
    <w:rsid w:val="00495564"/>
    <w:rsid w:val="004A0629"/>
    <w:rsid w:val="004A1E8F"/>
    <w:rsid w:val="004B2610"/>
    <w:rsid w:val="004D3D97"/>
    <w:rsid w:val="004D45A0"/>
    <w:rsid w:val="004D6FE0"/>
    <w:rsid w:val="004D704A"/>
    <w:rsid w:val="004F6364"/>
    <w:rsid w:val="004F725A"/>
    <w:rsid w:val="00501709"/>
    <w:rsid w:val="00501B54"/>
    <w:rsid w:val="00501B67"/>
    <w:rsid w:val="00503315"/>
    <w:rsid w:val="00506DD7"/>
    <w:rsid w:val="005106D8"/>
    <w:rsid w:val="005109C1"/>
    <w:rsid w:val="005155A0"/>
    <w:rsid w:val="00521B4A"/>
    <w:rsid w:val="005249A2"/>
    <w:rsid w:val="005320E8"/>
    <w:rsid w:val="0053467B"/>
    <w:rsid w:val="0054230C"/>
    <w:rsid w:val="0054256F"/>
    <w:rsid w:val="005432D8"/>
    <w:rsid w:val="0054398F"/>
    <w:rsid w:val="005463F9"/>
    <w:rsid w:val="00547F71"/>
    <w:rsid w:val="00550A48"/>
    <w:rsid w:val="00552AFC"/>
    <w:rsid w:val="0055557F"/>
    <w:rsid w:val="00564135"/>
    <w:rsid w:val="00567DC9"/>
    <w:rsid w:val="00574225"/>
    <w:rsid w:val="00580E4F"/>
    <w:rsid w:val="005943C1"/>
    <w:rsid w:val="005976BF"/>
    <w:rsid w:val="005A118B"/>
    <w:rsid w:val="005A1A85"/>
    <w:rsid w:val="005A1FB9"/>
    <w:rsid w:val="005A2E5E"/>
    <w:rsid w:val="005A376B"/>
    <w:rsid w:val="005A73AE"/>
    <w:rsid w:val="005B0ECB"/>
    <w:rsid w:val="005B14E2"/>
    <w:rsid w:val="005B5660"/>
    <w:rsid w:val="005B66F8"/>
    <w:rsid w:val="005C0925"/>
    <w:rsid w:val="005C120B"/>
    <w:rsid w:val="005C3FB6"/>
    <w:rsid w:val="005C511E"/>
    <w:rsid w:val="005C7A81"/>
    <w:rsid w:val="005D11C6"/>
    <w:rsid w:val="005D2332"/>
    <w:rsid w:val="005D30ED"/>
    <w:rsid w:val="005D64E2"/>
    <w:rsid w:val="005E2095"/>
    <w:rsid w:val="005E7E8F"/>
    <w:rsid w:val="005F4455"/>
    <w:rsid w:val="005F5A65"/>
    <w:rsid w:val="005F7431"/>
    <w:rsid w:val="0060142A"/>
    <w:rsid w:val="00602347"/>
    <w:rsid w:val="006044A1"/>
    <w:rsid w:val="00604EAC"/>
    <w:rsid w:val="00611A4A"/>
    <w:rsid w:val="006126CA"/>
    <w:rsid w:val="00612945"/>
    <w:rsid w:val="00623393"/>
    <w:rsid w:val="006234DF"/>
    <w:rsid w:val="00626A5C"/>
    <w:rsid w:val="006344C3"/>
    <w:rsid w:val="00637357"/>
    <w:rsid w:val="00641D1D"/>
    <w:rsid w:val="00642349"/>
    <w:rsid w:val="00643168"/>
    <w:rsid w:val="00647D53"/>
    <w:rsid w:val="006534E8"/>
    <w:rsid w:val="0065361B"/>
    <w:rsid w:val="006544C7"/>
    <w:rsid w:val="00656919"/>
    <w:rsid w:val="00657E8D"/>
    <w:rsid w:val="00660460"/>
    <w:rsid w:val="006633F4"/>
    <w:rsid w:val="00672116"/>
    <w:rsid w:val="00674EB4"/>
    <w:rsid w:val="006763EF"/>
    <w:rsid w:val="006831DD"/>
    <w:rsid w:val="00683C66"/>
    <w:rsid w:val="0068430C"/>
    <w:rsid w:val="00684F45"/>
    <w:rsid w:val="006939F6"/>
    <w:rsid w:val="0069572E"/>
    <w:rsid w:val="006A20CD"/>
    <w:rsid w:val="006A338D"/>
    <w:rsid w:val="006B3B9B"/>
    <w:rsid w:val="006B7391"/>
    <w:rsid w:val="006C0569"/>
    <w:rsid w:val="006D0D58"/>
    <w:rsid w:val="006D150B"/>
    <w:rsid w:val="006E2FFD"/>
    <w:rsid w:val="006E4749"/>
    <w:rsid w:val="006E6C20"/>
    <w:rsid w:val="006E7B80"/>
    <w:rsid w:val="006F29A7"/>
    <w:rsid w:val="00701763"/>
    <w:rsid w:val="007052AA"/>
    <w:rsid w:val="00705A1C"/>
    <w:rsid w:val="00705FAD"/>
    <w:rsid w:val="00711F00"/>
    <w:rsid w:val="007130F2"/>
    <w:rsid w:val="007146BF"/>
    <w:rsid w:val="00724B25"/>
    <w:rsid w:val="00724FFB"/>
    <w:rsid w:val="00730D20"/>
    <w:rsid w:val="007346CE"/>
    <w:rsid w:val="00736051"/>
    <w:rsid w:val="00737CD7"/>
    <w:rsid w:val="00743197"/>
    <w:rsid w:val="0074333B"/>
    <w:rsid w:val="0074703F"/>
    <w:rsid w:val="0076211B"/>
    <w:rsid w:val="0076216F"/>
    <w:rsid w:val="00762FC3"/>
    <w:rsid w:val="00763F45"/>
    <w:rsid w:val="00765D0A"/>
    <w:rsid w:val="00767558"/>
    <w:rsid w:val="00770263"/>
    <w:rsid w:val="00772EB4"/>
    <w:rsid w:val="00781927"/>
    <w:rsid w:val="00782640"/>
    <w:rsid w:val="00786693"/>
    <w:rsid w:val="007904D3"/>
    <w:rsid w:val="007939D3"/>
    <w:rsid w:val="00793DA4"/>
    <w:rsid w:val="007A21EB"/>
    <w:rsid w:val="007A4A67"/>
    <w:rsid w:val="007A6E12"/>
    <w:rsid w:val="007B1927"/>
    <w:rsid w:val="007B4E28"/>
    <w:rsid w:val="007C02B2"/>
    <w:rsid w:val="007C1DFE"/>
    <w:rsid w:val="007C3A43"/>
    <w:rsid w:val="007C3AF3"/>
    <w:rsid w:val="007C6B33"/>
    <w:rsid w:val="007D2F68"/>
    <w:rsid w:val="007D7421"/>
    <w:rsid w:val="007D7882"/>
    <w:rsid w:val="007E0644"/>
    <w:rsid w:val="007E07A1"/>
    <w:rsid w:val="007E2208"/>
    <w:rsid w:val="007E237B"/>
    <w:rsid w:val="007E46F6"/>
    <w:rsid w:val="007E4F87"/>
    <w:rsid w:val="008000E7"/>
    <w:rsid w:val="00800420"/>
    <w:rsid w:val="00801333"/>
    <w:rsid w:val="00802FD6"/>
    <w:rsid w:val="00805C88"/>
    <w:rsid w:val="00806001"/>
    <w:rsid w:val="00810268"/>
    <w:rsid w:val="00821416"/>
    <w:rsid w:val="008219E1"/>
    <w:rsid w:val="00821A21"/>
    <w:rsid w:val="00822BF9"/>
    <w:rsid w:val="00831895"/>
    <w:rsid w:val="00834239"/>
    <w:rsid w:val="00842EFB"/>
    <w:rsid w:val="00846996"/>
    <w:rsid w:val="00847BD2"/>
    <w:rsid w:val="00851206"/>
    <w:rsid w:val="00857994"/>
    <w:rsid w:val="00862FCA"/>
    <w:rsid w:val="008636B2"/>
    <w:rsid w:val="00864720"/>
    <w:rsid w:val="00865AE1"/>
    <w:rsid w:val="0086645C"/>
    <w:rsid w:val="0088253E"/>
    <w:rsid w:val="00885B08"/>
    <w:rsid w:val="00887459"/>
    <w:rsid w:val="00891606"/>
    <w:rsid w:val="008926E5"/>
    <w:rsid w:val="00894B94"/>
    <w:rsid w:val="00895338"/>
    <w:rsid w:val="008A516B"/>
    <w:rsid w:val="008A5264"/>
    <w:rsid w:val="008C17C0"/>
    <w:rsid w:val="008C17FA"/>
    <w:rsid w:val="008C32B2"/>
    <w:rsid w:val="008C3A13"/>
    <w:rsid w:val="008C68A8"/>
    <w:rsid w:val="008C77AA"/>
    <w:rsid w:val="008D02A8"/>
    <w:rsid w:val="008D049F"/>
    <w:rsid w:val="008D081E"/>
    <w:rsid w:val="008D1C1A"/>
    <w:rsid w:val="008D3965"/>
    <w:rsid w:val="008D5091"/>
    <w:rsid w:val="008D6A40"/>
    <w:rsid w:val="008D7762"/>
    <w:rsid w:val="008F07A6"/>
    <w:rsid w:val="008F14EB"/>
    <w:rsid w:val="008F5FCA"/>
    <w:rsid w:val="0090152B"/>
    <w:rsid w:val="00901EC8"/>
    <w:rsid w:val="00903171"/>
    <w:rsid w:val="009032A4"/>
    <w:rsid w:val="00904D5F"/>
    <w:rsid w:val="00913B56"/>
    <w:rsid w:val="00920A12"/>
    <w:rsid w:val="009233A5"/>
    <w:rsid w:val="0092471A"/>
    <w:rsid w:val="0092520D"/>
    <w:rsid w:val="00927C2C"/>
    <w:rsid w:val="0093265D"/>
    <w:rsid w:val="009338CC"/>
    <w:rsid w:val="00936398"/>
    <w:rsid w:val="009412C6"/>
    <w:rsid w:val="00943834"/>
    <w:rsid w:val="00946733"/>
    <w:rsid w:val="00946F72"/>
    <w:rsid w:val="00947A39"/>
    <w:rsid w:val="00951AA2"/>
    <w:rsid w:val="00952F87"/>
    <w:rsid w:val="00954901"/>
    <w:rsid w:val="00957CA7"/>
    <w:rsid w:val="00962CAA"/>
    <w:rsid w:val="0096351C"/>
    <w:rsid w:val="00966BA8"/>
    <w:rsid w:val="00970B48"/>
    <w:rsid w:val="00974D62"/>
    <w:rsid w:val="00984425"/>
    <w:rsid w:val="0098783B"/>
    <w:rsid w:val="0099363D"/>
    <w:rsid w:val="009A48B0"/>
    <w:rsid w:val="009A593A"/>
    <w:rsid w:val="009A5B4A"/>
    <w:rsid w:val="009B4E02"/>
    <w:rsid w:val="009B7292"/>
    <w:rsid w:val="009B7EC3"/>
    <w:rsid w:val="009C1296"/>
    <w:rsid w:val="009C5961"/>
    <w:rsid w:val="009C6031"/>
    <w:rsid w:val="009D42D1"/>
    <w:rsid w:val="009D4C45"/>
    <w:rsid w:val="009E1B2C"/>
    <w:rsid w:val="009E30CF"/>
    <w:rsid w:val="009E68D3"/>
    <w:rsid w:val="009E6FBA"/>
    <w:rsid w:val="009F0A3A"/>
    <w:rsid w:val="009F2629"/>
    <w:rsid w:val="009F6A6F"/>
    <w:rsid w:val="00A01472"/>
    <w:rsid w:val="00A018E7"/>
    <w:rsid w:val="00A0377E"/>
    <w:rsid w:val="00A17CF5"/>
    <w:rsid w:val="00A23A95"/>
    <w:rsid w:val="00A30139"/>
    <w:rsid w:val="00A30908"/>
    <w:rsid w:val="00A44D54"/>
    <w:rsid w:val="00A51CD1"/>
    <w:rsid w:val="00A63A51"/>
    <w:rsid w:val="00A63DAA"/>
    <w:rsid w:val="00A65F8A"/>
    <w:rsid w:val="00A762F4"/>
    <w:rsid w:val="00A8029F"/>
    <w:rsid w:val="00A80449"/>
    <w:rsid w:val="00A85CBD"/>
    <w:rsid w:val="00A9030B"/>
    <w:rsid w:val="00AA7187"/>
    <w:rsid w:val="00AA7AC4"/>
    <w:rsid w:val="00AB3A29"/>
    <w:rsid w:val="00AD02FF"/>
    <w:rsid w:val="00AD0FE0"/>
    <w:rsid w:val="00AD4948"/>
    <w:rsid w:val="00AE19D0"/>
    <w:rsid w:val="00AF5BBB"/>
    <w:rsid w:val="00B006D4"/>
    <w:rsid w:val="00B13585"/>
    <w:rsid w:val="00B13DE0"/>
    <w:rsid w:val="00B14057"/>
    <w:rsid w:val="00B149C5"/>
    <w:rsid w:val="00B15F3D"/>
    <w:rsid w:val="00B17655"/>
    <w:rsid w:val="00B2303A"/>
    <w:rsid w:val="00B320CB"/>
    <w:rsid w:val="00B33BB2"/>
    <w:rsid w:val="00B36AA7"/>
    <w:rsid w:val="00B40C45"/>
    <w:rsid w:val="00B44D81"/>
    <w:rsid w:val="00B47F66"/>
    <w:rsid w:val="00B60438"/>
    <w:rsid w:val="00B62D94"/>
    <w:rsid w:val="00B727AF"/>
    <w:rsid w:val="00B73192"/>
    <w:rsid w:val="00B747CB"/>
    <w:rsid w:val="00B76F76"/>
    <w:rsid w:val="00B924A7"/>
    <w:rsid w:val="00B92E6E"/>
    <w:rsid w:val="00B93EF6"/>
    <w:rsid w:val="00B95221"/>
    <w:rsid w:val="00BA1B12"/>
    <w:rsid w:val="00BA3E61"/>
    <w:rsid w:val="00BA4685"/>
    <w:rsid w:val="00BA468C"/>
    <w:rsid w:val="00BB6C60"/>
    <w:rsid w:val="00BB7512"/>
    <w:rsid w:val="00BC2C9B"/>
    <w:rsid w:val="00BD764C"/>
    <w:rsid w:val="00BE138C"/>
    <w:rsid w:val="00BE6732"/>
    <w:rsid w:val="00BE6E77"/>
    <w:rsid w:val="00BF573C"/>
    <w:rsid w:val="00BF7972"/>
    <w:rsid w:val="00C01634"/>
    <w:rsid w:val="00C022E4"/>
    <w:rsid w:val="00C04D6C"/>
    <w:rsid w:val="00C10F48"/>
    <w:rsid w:val="00C21293"/>
    <w:rsid w:val="00C2205A"/>
    <w:rsid w:val="00C248C0"/>
    <w:rsid w:val="00C263A7"/>
    <w:rsid w:val="00C26EBC"/>
    <w:rsid w:val="00C300E7"/>
    <w:rsid w:val="00C345DA"/>
    <w:rsid w:val="00C412B3"/>
    <w:rsid w:val="00C42996"/>
    <w:rsid w:val="00C46FF2"/>
    <w:rsid w:val="00C52D47"/>
    <w:rsid w:val="00C7482C"/>
    <w:rsid w:val="00C75FD4"/>
    <w:rsid w:val="00C77DD3"/>
    <w:rsid w:val="00C806F7"/>
    <w:rsid w:val="00C90588"/>
    <w:rsid w:val="00C93034"/>
    <w:rsid w:val="00C93194"/>
    <w:rsid w:val="00C93A90"/>
    <w:rsid w:val="00C95C66"/>
    <w:rsid w:val="00CA0455"/>
    <w:rsid w:val="00CA28AC"/>
    <w:rsid w:val="00CA5AF3"/>
    <w:rsid w:val="00CA5C9B"/>
    <w:rsid w:val="00CA61D0"/>
    <w:rsid w:val="00CB042A"/>
    <w:rsid w:val="00CB1782"/>
    <w:rsid w:val="00CB1B27"/>
    <w:rsid w:val="00CB5CEE"/>
    <w:rsid w:val="00CC5878"/>
    <w:rsid w:val="00CC742F"/>
    <w:rsid w:val="00CD1160"/>
    <w:rsid w:val="00CD2D0F"/>
    <w:rsid w:val="00CD4C57"/>
    <w:rsid w:val="00CE0001"/>
    <w:rsid w:val="00CE0DC8"/>
    <w:rsid w:val="00CE2759"/>
    <w:rsid w:val="00CE48D4"/>
    <w:rsid w:val="00CE5996"/>
    <w:rsid w:val="00CF1E9F"/>
    <w:rsid w:val="00CF5D2B"/>
    <w:rsid w:val="00D00E7F"/>
    <w:rsid w:val="00D04F08"/>
    <w:rsid w:val="00D062C9"/>
    <w:rsid w:val="00D06849"/>
    <w:rsid w:val="00D0693F"/>
    <w:rsid w:val="00D1054F"/>
    <w:rsid w:val="00D11F5B"/>
    <w:rsid w:val="00D14002"/>
    <w:rsid w:val="00D16B78"/>
    <w:rsid w:val="00D17783"/>
    <w:rsid w:val="00D2248B"/>
    <w:rsid w:val="00D239C3"/>
    <w:rsid w:val="00D2608F"/>
    <w:rsid w:val="00D32A9E"/>
    <w:rsid w:val="00D341BD"/>
    <w:rsid w:val="00D37684"/>
    <w:rsid w:val="00D40795"/>
    <w:rsid w:val="00D44759"/>
    <w:rsid w:val="00D45F65"/>
    <w:rsid w:val="00D47BB1"/>
    <w:rsid w:val="00D6176F"/>
    <w:rsid w:val="00D632B4"/>
    <w:rsid w:val="00D644A2"/>
    <w:rsid w:val="00D723CF"/>
    <w:rsid w:val="00D73D00"/>
    <w:rsid w:val="00D77131"/>
    <w:rsid w:val="00D81A2E"/>
    <w:rsid w:val="00D82BE1"/>
    <w:rsid w:val="00D846DA"/>
    <w:rsid w:val="00D85241"/>
    <w:rsid w:val="00D9078A"/>
    <w:rsid w:val="00D94332"/>
    <w:rsid w:val="00D97D85"/>
    <w:rsid w:val="00DA3E76"/>
    <w:rsid w:val="00DA643E"/>
    <w:rsid w:val="00DA7206"/>
    <w:rsid w:val="00DB1983"/>
    <w:rsid w:val="00DB1993"/>
    <w:rsid w:val="00DB47B2"/>
    <w:rsid w:val="00DC0892"/>
    <w:rsid w:val="00DC3E2C"/>
    <w:rsid w:val="00DD1D65"/>
    <w:rsid w:val="00DD4A36"/>
    <w:rsid w:val="00DD530D"/>
    <w:rsid w:val="00DD78A1"/>
    <w:rsid w:val="00DE029E"/>
    <w:rsid w:val="00DE3939"/>
    <w:rsid w:val="00DE4CED"/>
    <w:rsid w:val="00DF29B9"/>
    <w:rsid w:val="00DF3BAD"/>
    <w:rsid w:val="00DF5ABE"/>
    <w:rsid w:val="00DF6B8D"/>
    <w:rsid w:val="00E005F9"/>
    <w:rsid w:val="00E02FEC"/>
    <w:rsid w:val="00E1100E"/>
    <w:rsid w:val="00E13014"/>
    <w:rsid w:val="00E150A6"/>
    <w:rsid w:val="00E23262"/>
    <w:rsid w:val="00E25577"/>
    <w:rsid w:val="00E31F64"/>
    <w:rsid w:val="00E37903"/>
    <w:rsid w:val="00E41197"/>
    <w:rsid w:val="00E4475B"/>
    <w:rsid w:val="00E54283"/>
    <w:rsid w:val="00E618A3"/>
    <w:rsid w:val="00E62449"/>
    <w:rsid w:val="00E66BED"/>
    <w:rsid w:val="00E74538"/>
    <w:rsid w:val="00E74C40"/>
    <w:rsid w:val="00E8011E"/>
    <w:rsid w:val="00E83C1B"/>
    <w:rsid w:val="00E84DEA"/>
    <w:rsid w:val="00E9330B"/>
    <w:rsid w:val="00E95E30"/>
    <w:rsid w:val="00E96D26"/>
    <w:rsid w:val="00EA083D"/>
    <w:rsid w:val="00EA5AD4"/>
    <w:rsid w:val="00EB1AA1"/>
    <w:rsid w:val="00EB6F13"/>
    <w:rsid w:val="00EC293A"/>
    <w:rsid w:val="00EC52E1"/>
    <w:rsid w:val="00ED152E"/>
    <w:rsid w:val="00ED3D44"/>
    <w:rsid w:val="00EE32A6"/>
    <w:rsid w:val="00EE5F79"/>
    <w:rsid w:val="00EF1124"/>
    <w:rsid w:val="00EF3DF7"/>
    <w:rsid w:val="00EF5161"/>
    <w:rsid w:val="00EF62DA"/>
    <w:rsid w:val="00F1022C"/>
    <w:rsid w:val="00F145D6"/>
    <w:rsid w:val="00F20A81"/>
    <w:rsid w:val="00F22809"/>
    <w:rsid w:val="00F229BA"/>
    <w:rsid w:val="00F244BA"/>
    <w:rsid w:val="00F246C7"/>
    <w:rsid w:val="00F253C8"/>
    <w:rsid w:val="00F341DD"/>
    <w:rsid w:val="00F35271"/>
    <w:rsid w:val="00F3584D"/>
    <w:rsid w:val="00F36F4E"/>
    <w:rsid w:val="00F403B1"/>
    <w:rsid w:val="00F40ECA"/>
    <w:rsid w:val="00F44ECF"/>
    <w:rsid w:val="00F47431"/>
    <w:rsid w:val="00F55A7E"/>
    <w:rsid w:val="00F56698"/>
    <w:rsid w:val="00F567EF"/>
    <w:rsid w:val="00F662A1"/>
    <w:rsid w:val="00F71115"/>
    <w:rsid w:val="00F7113A"/>
    <w:rsid w:val="00F74DDC"/>
    <w:rsid w:val="00F86F33"/>
    <w:rsid w:val="00F94DD1"/>
    <w:rsid w:val="00FA0481"/>
    <w:rsid w:val="00FA0645"/>
    <w:rsid w:val="00FA0DF8"/>
    <w:rsid w:val="00FA5DFE"/>
    <w:rsid w:val="00FA6C5B"/>
    <w:rsid w:val="00FB0FFA"/>
    <w:rsid w:val="00FB26BB"/>
    <w:rsid w:val="00FC2569"/>
    <w:rsid w:val="00FC2CFF"/>
    <w:rsid w:val="00FC5617"/>
    <w:rsid w:val="00FC711D"/>
    <w:rsid w:val="00FC77B3"/>
    <w:rsid w:val="00FD2CC0"/>
    <w:rsid w:val="00FD46D3"/>
    <w:rsid w:val="00FE0841"/>
    <w:rsid w:val="00FE1D9C"/>
    <w:rsid w:val="00FE218C"/>
    <w:rsid w:val="00FE34EF"/>
    <w:rsid w:val="00FE7E19"/>
    <w:rsid w:val="00FF0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61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DD78A1"/>
    <w:rPr>
      <w:lang w:eastAsia="en-US"/>
    </w:rPr>
  </w:style>
  <w:style w:type="character" w:styleId="Hyperlink">
    <w:name w:val="Hyperlink"/>
    <w:basedOn w:val="DefaultParagraphFont"/>
    <w:uiPriority w:val="99"/>
    <w:rsid w:val="007904D3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A1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A1E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E6C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E6C2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E6C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E6C20"/>
    <w:rPr>
      <w:rFonts w:cs="Times New Roman"/>
    </w:rPr>
  </w:style>
  <w:style w:type="character" w:customStyle="1" w:styleId="Internetlink">
    <w:name w:val="Internet link"/>
    <w:basedOn w:val="DefaultParagraphFont"/>
    <w:uiPriority w:val="99"/>
    <w:rsid w:val="003F33F0"/>
    <w:rPr>
      <w:rFonts w:cs="Times New Roman"/>
      <w:color w:val="0000FF"/>
      <w:u w:val="single" w:color="000000"/>
    </w:rPr>
  </w:style>
  <w:style w:type="table" w:customStyle="1" w:styleId="Style1">
    <w:name w:val="Style1"/>
    <w:uiPriority w:val="99"/>
    <w:rsid w:val="00FC5617"/>
    <w:rPr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153C1B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eastAsia="en-US"/>
    </w:rPr>
  </w:style>
  <w:style w:type="paragraph" w:customStyle="1" w:styleId="xmsonormal">
    <w:name w:val="x_msonormal"/>
    <w:basedOn w:val="Normal"/>
    <w:uiPriority w:val="99"/>
    <w:rsid w:val="004855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character" w:customStyle="1" w:styleId="marki3j3v98k4">
    <w:name w:val="marki3j3v98k4"/>
    <w:basedOn w:val="DefaultParagraphFont"/>
    <w:uiPriority w:val="99"/>
    <w:rsid w:val="0048559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9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4</Pages>
  <Words>630</Words>
  <Characters>3594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 Christine</dc:title>
  <dc:subject/>
  <dc:creator>R520</dc:creator>
  <cp:keywords/>
  <dc:description/>
  <cp:lastModifiedBy>Christine Lewin</cp:lastModifiedBy>
  <cp:revision>3</cp:revision>
  <cp:lastPrinted>2020-10-22T10:45:00Z</cp:lastPrinted>
  <dcterms:created xsi:type="dcterms:W3CDTF">2022-09-07T15:48:00Z</dcterms:created>
  <dcterms:modified xsi:type="dcterms:W3CDTF">2022-10-10T20:00:00Z</dcterms:modified>
</cp:coreProperties>
</file>